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6FB8F" w14:textId="1C42B6D6" w:rsidR="00D34EA4" w:rsidRDefault="00B0236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7EAEF" wp14:editId="598F05DB">
                <wp:simplePos x="0" y="0"/>
                <wp:positionH relativeFrom="page">
                  <wp:posOffset>419100</wp:posOffset>
                </wp:positionH>
                <wp:positionV relativeFrom="page">
                  <wp:posOffset>8364220</wp:posOffset>
                </wp:positionV>
                <wp:extent cx="6959600" cy="914400"/>
                <wp:effectExtent l="0" t="0" r="0" b="0"/>
                <wp:wrapThrough wrapText="bothSides">
                  <wp:wrapPolygon edited="0">
                    <wp:start x="79" y="0"/>
                    <wp:lineTo x="79" y="21000"/>
                    <wp:lineTo x="21442" y="21000"/>
                    <wp:lineTo x="21442" y="0"/>
                    <wp:lineTo x="7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0D7AB6" w14:textId="77777777" w:rsidR="00B0236C" w:rsidRDefault="00B0236C" w:rsidP="00B023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5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  <w:p w14:paraId="70294A77" w14:textId="4B72F855" w:rsidR="00B0236C" w:rsidRPr="00D46F4E" w:rsidRDefault="00B0236C" w:rsidP="00B023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980" w:lineRule="exact"/>
                              <w:ind w:left="160" w:right="-20"/>
                              <w:jc w:val="center"/>
                              <w:rPr>
                                <w:rFonts w:ascii="Arial" w:hAnsi="Arial" w:cs="Arial"/>
                                <w:color w:val="959595"/>
                                <w:position w:val="-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59595"/>
                                <w:position w:val="-1"/>
                                <w:sz w:val="90"/>
                                <w:szCs w:val="90"/>
                              </w:rPr>
                              <w:t>BYU</w:t>
                            </w:r>
                            <w:r>
                              <w:rPr>
                                <w:rFonts w:ascii="Arial" w:hAnsi="Arial" w:cs="Arial"/>
                                <w:color w:val="959595"/>
                                <w:spacing w:val="-89"/>
                                <w:position w:val="-1"/>
                                <w:sz w:val="90"/>
                                <w:szCs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F2F2F"/>
                                <w:position w:val="-1"/>
                                <w:sz w:val="90"/>
                                <w:szCs w:val="90"/>
                              </w:rPr>
                              <w:t>AUTISMCON</w:t>
                            </w:r>
                            <w:r>
                              <w:rPr>
                                <w:rFonts w:ascii="Arial" w:hAnsi="Arial" w:cs="Arial"/>
                                <w:color w:val="2F2F2F"/>
                                <w:w w:val="89"/>
                                <w:position w:val="-1"/>
                                <w:sz w:val="90"/>
                                <w:szCs w:val="9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2F2F2F"/>
                                <w:position w:val="-1"/>
                                <w:sz w:val="90"/>
                                <w:szCs w:val="90"/>
                              </w:rPr>
                              <w:t>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3pt;margin-top:658.6pt;width:548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" mv:complextextbox="1" filled="f" stroked="f">
                <v:textbox>
                  <w:txbxContent>
                    <w:p w14:paraId="100D7AB6" w14:textId="77777777" w:rsidR="00B0236C" w:rsidRDefault="00B0236C" w:rsidP="00B023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50" w:lineRule="exact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15"/>
                          <w:szCs w:val="15"/>
                        </w:rPr>
                      </w:pPr>
                    </w:p>
                    <w:p w14:paraId="70294A77" w14:textId="4B72F855" w:rsidR="00B0236C" w:rsidRPr="00D46F4E" w:rsidRDefault="00B0236C" w:rsidP="00B023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980" w:lineRule="exact"/>
                        <w:ind w:left="160" w:right="-20"/>
                        <w:jc w:val="center"/>
                        <w:rPr>
                          <w:rFonts w:ascii="Arial" w:hAnsi="Arial" w:cs="Arial"/>
                          <w:color w:val="959595"/>
                          <w:position w:val="-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color w:val="959595"/>
                          <w:position w:val="-1"/>
                          <w:sz w:val="90"/>
                          <w:szCs w:val="90"/>
                        </w:rPr>
                        <w:t>BYU</w:t>
                      </w:r>
                      <w:r>
                        <w:rPr>
                          <w:rFonts w:ascii="Arial" w:hAnsi="Arial" w:cs="Arial"/>
                          <w:color w:val="959595"/>
                          <w:spacing w:val="-89"/>
                          <w:position w:val="-1"/>
                          <w:sz w:val="90"/>
                          <w:szCs w:val="9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F2F2F"/>
                          <w:position w:val="-1"/>
                          <w:sz w:val="90"/>
                          <w:szCs w:val="90"/>
                        </w:rPr>
                        <w:t>AUTISMCON</w:t>
                      </w:r>
                      <w:r>
                        <w:rPr>
                          <w:rFonts w:ascii="Arial" w:hAnsi="Arial" w:cs="Arial"/>
                          <w:color w:val="2F2F2F"/>
                          <w:w w:val="89"/>
                          <w:position w:val="-1"/>
                          <w:sz w:val="90"/>
                          <w:szCs w:val="90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2F2F2F"/>
                          <w:position w:val="-1"/>
                          <w:sz w:val="90"/>
                          <w:szCs w:val="90"/>
                        </w:rPr>
                        <w:t>ECT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A2EC0" wp14:editId="42F0B20A">
                <wp:simplePos x="0" y="0"/>
                <wp:positionH relativeFrom="page">
                  <wp:posOffset>558800</wp:posOffset>
                </wp:positionH>
                <wp:positionV relativeFrom="page">
                  <wp:posOffset>6746875</wp:posOffset>
                </wp:positionV>
                <wp:extent cx="6756400" cy="444500"/>
                <wp:effectExtent l="0" t="0" r="0" b="12700"/>
                <wp:wrapThrough wrapText="bothSides">
                  <wp:wrapPolygon edited="0">
                    <wp:start x="81" y="0"/>
                    <wp:lineTo x="81" y="20983"/>
                    <wp:lineTo x="21438" y="20983"/>
                    <wp:lineTo x="21438" y="0"/>
                    <wp:lineTo x="8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9F226" w14:textId="05748209" w:rsidR="00816385" w:rsidRPr="00B0236C" w:rsidRDefault="00786D21" w:rsidP="006A111E">
                            <w:pPr>
                              <w:pStyle w:val="Block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If you would like to </w:t>
                            </w:r>
                            <w:r w:rsidR="006B4DC3">
                              <w:rPr>
                                <w:sz w:val="24"/>
                              </w:rPr>
                              <w:t>learn about</w:t>
                            </w:r>
                            <w:r>
                              <w:rPr>
                                <w:sz w:val="24"/>
                              </w:rPr>
                              <w:t xml:space="preserve"> this research project, email </w:t>
                            </w:r>
                            <w:hyperlink r:id="rId6" w:history="1">
                              <w:r w:rsidRPr="00942C63">
                                <w:rPr>
                                  <w:rStyle w:val="Hyperlink"/>
                                  <w:sz w:val="24"/>
                                </w:rPr>
                                <w:t>autism@byu.edu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t xml:space="preserve"> today.</w:t>
                            </w:r>
                            <w:r w:rsidR="009712BA" w:rsidRPr="00B0236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4pt;margin-top:531.25pt;width:532pt;height: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" mv:complextextbox="1" filled="f" stroked="f">
                <v:textbox inset=",,,0">
                  <w:txbxContent>
                    <w:p w14:paraId="7EF9F226" w14:textId="05748209" w:rsidR="00816385" w:rsidRPr="00B0236C" w:rsidRDefault="00786D21" w:rsidP="006A111E">
                      <w:pPr>
                        <w:pStyle w:val="Block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If you would like to </w:t>
                      </w:r>
                      <w:r w:rsidR="006B4DC3">
                        <w:rPr>
                          <w:sz w:val="24"/>
                        </w:rPr>
                        <w:t>learn about</w:t>
                      </w:r>
                      <w:r>
                        <w:rPr>
                          <w:sz w:val="24"/>
                        </w:rPr>
                        <w:t xml:space="preserve"> this research project, email </w:t>
                      </w:r>
                      <w:hyperlink r:id="rId7" w:history="1">
                        <w:r w:rsidRPr="00942C63">
                          <w:rPr>
                            <w:rStyle w:val="Hyperlink"/>
                            <w:sz w:val="24"/>
                          </w:rPr>
                          <w:t>autism@byu.edu</w:t>
                        </w:r>
                      </w:hyperlink>
                      <w:r>
                        <w:rPr>
                          <w:sz w:val="24"/>
                        </w:rPr>
                        <w:t xml:space="preserve"> today.</w:t>
                      </w:r>
                      <w:r w:rsidR="009712BA" w:rsidRPr="00B0236C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12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D8BD9" wp14:editId="6EA5605A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4368800" cy="274320"/>
                <wp:effectExtent l="0" t="0" r="0" b="5080"/>
                <wp:wrapThrough wrapText="bothSides">
                  <wp:wrapPolygon edited="0">
                    <wp:start x="126" y="0"/>
                    <wp:lineTo x="126" y="20000"/>
                    <wp:lineTo x="21349" y="20000"/>
                    <wp:lineTo x="21349" y="0"/>
                    <wp:lineTo x="126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1C673" w14:textId="77777777" w:rsidR="00816385" w:rsidRDefault="009712BA" w:rsidP="00717C6F">
                            <w:pPr>
                              <w:pStyle w:val="ContactDetails"/>
                            </w:pPr>
                            <w:r>
                              <w:t>Autism.byu.edu</w:t>
                            </w:r>
                            <w:r w:rsidR="000A127B">
                              <w:t xml:space="preserve"> for information about autism research at BYU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9pt;margin-top:733pt;width:344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" filled="f" stroked="f">
                <v:textbox inset=",0,,0">
                  <w:txbxContent>
                    <w:p w14:paraId="3711C673" w14:textId="77777777" w:rsidR="00816385" w:rsidRDefault="009712BA" w:rsidP="00717C6F">
                      <w:pPr>
                        <w:pStyle w:val="ContactDetails"/>
                      </w:pPr>
                      <w:r>
                        <w:t>Autism.byu.edu</w:t>
                      </w:r>
                      <w:r w:rsidR="000A127B">
                        <w:t xml:space="preserve"> for information about autism research at BYU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127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C6E9A" wp14:editId="033BB329">
                <wp:simplePos x="0" y="0"/>
                <wp:positionH relativeFrom="page">
                  <wp:posOffset>1181100</wp:posOffset>
                </wp:positionH>
                <wp:positionV relativeFrom="page">
                  <wp:posOffset>6219825</wp:posOffset>
                </wp:positionV>
                <wp:extent cx="5486400" cy="565150"/>
                <wp:effectExtent l="0" t="0" r="0" b="19050"/>
                <wp:wrapThrough wrapText="bothSides">
                  <wp:wrapPolygon edited="0">
                    <wp:start x="100" y="0"/>
                    <wp:lineTo x="100" y="21357"/>
                    <wp:lineTo x="21400" y="21357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9F5ED" w14:textId="2A919F90" w:rsidR="00816385" w:rsidRPr="000A127B" w:rsidRDefault="009712BA" w:rsidP="006A111E">
                            <w:pPr>
                              <w:pStyle w:val="Heading2"/>
                              <w:rPr>
                                <w:sz w:val="56"/>
                              </w:rPr>
                            </w:pPr>
                            <w:r w:rsidRPr="000A127B">
                              <w:rPr>
                                <w:sz w:val="56"/>
                              </w:rPr>
                              <w:t>A</w:t>
                            </w:r>
                            <w:r w:rsidR="00786D21">
                              <w:rPr>
                                <w:sz w:val="56"/>
                              </w:rPr>
                              <w:t>ges 12 -- 17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93pt;margin-top:489.75pt;width:6in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" filled="f" stroked="f">
                <v:textbox inset=",,,0">
                  <w:txbxContent>
                    <w:p w14:paraId="7FF9F5ED" w14:textId="2A919F90" w:rsidR="00816385" w:rsidRPr="000A127B" w:rsidRDefault="009712BA" w:rsidP="006A111E">
                      <w:pPr>
                        <w:pStyle w:val="Heading2"/>
                        <w:rPr>
                          <w:sz w:val="56"/>
                        </w:rPr>
                      </w:pPr>
                      <w:r w:rsidRPr="000A127B">
                        <w:rPr>
                          <w:sz w:val="56"/>
                        </w:rPr>
                        <w:t>A</w:t>
                      </w:r>
                      <w:r w:rsidR="00786D21">
                        <w:rPr>
                          <w:sz w:val="56"/>
                        </w:rPr>
                        <w:t>ges 12 -- 17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12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4DBA0" wp14:editId="667A57A6">
                <wp:simplePos x="0" y="0"/>
                <wp:positionH relativeFrom="page">
                  <wp:posOffset>457200</wp:posOffset>
                </wp:positionH>
                <wp:positionV relativeFrom="page">
                  <wp:posOffset>5095240</wp:posOffset>
                </wp:positionV>
                <wp:extent cx="6858000" cy="1028700"/>
                <wp:effectExtent l="0" t="0" r="0" b="12700"/>
                <wp:wrapThrough wrapText="bothSides">
                  <wp:wrapPolygon edited="0">
                    <wp:start x="0" y="0"/>
                    <wp:lineTo x="0" y="21333"/>
                    <wp:lineTo x="21520" y="21333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401.2pt;width:540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" fillcolor="#31b6fd [3204]" stroked="f" strokeweight="2pt">
                <w10:wrap type="through" anchorx="page" anchory="page"/>
              </v:rect>
            </w:pict>
          </mc:Fallback>
        </mc:AlternateContent>
      </w:r>
      <w:r w:rsidR="000A12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179EE" wp14:editId="482F9E9D">
                <wp:simplePos x="0" y="0"/>
                <wp:positionH relativeFrom="page">
                  <wp:posOffset>495300</wp:posOffset>
                </wp:positionH>
                <wp:positionV relativeFrom="page">
                  <wp:posOffset>5095240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3F7A" w14:textId="77777777" w:rsidR="00816385" w:rsidRPr="009712BA" w:rsidRDefault="009712BA" w:rsidP="009712BA">
                            <w:pPr>
                              <w:pStyle w:val="Title"/>
                              <w:rPr>
                                <w:sz w:val="100"/>
                                <w:szCs w:val="100"/>
                              </w:rPr>
                            </w:pPr>
                            <w:r w:rsidRPr="009712BA">
                              <w:rPr>
                                <w:sz w:val="100"/>
                                <w:szCs w:val="100"/>
                              </w:rPr>
                              <w:t>Scouting for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9pt;margin-top:401.2pt;width:524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" filled="f" stroked="f">
                <v:textbox inset=",,,0">
                  <w:txbxContent>
                    <w:p w14:paraId="7D583F7A" w14:textId="77777777" w:rsidR="00816385" w:rsidRPr="009712BA" w:rsidRDefault="009712BA" w:rsidP="009712BA">
                      <w:pPr>
                        <w:pStyle w:val="Title"/>
                        <w:rPr>
                          <w:sz w:val="100"/>
                          <w:szCs w:val="100"/>
                        </w:rPr>
                      </w:pPr>
                      <w:r w:rsidRPr="009712BA">
                        <w:rPr>
                          <w:sz w:val="100"/>
                          <w:szCs w:val="100"/>
                        </w:rPr>
                        <w:t>Scouting for Friends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127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4D050" wp14:editId="161880C1">
                <wp:simplePos x="0" y="0"/>
                <wp:positionH relativeFrom="page">
                  <wp:posOffset>558800</wp:posOffset>
                </wp:positionH>
                <wp:positionV relativeFrom="page">
                  <wp:posOffset>7188200</wp:posOffset>
                </wp:positionV>
                <wp:extent cx="6654800" cy="1612900"/>
                <wp:effectExtent l="0" t="0" r="0" b="12700"/>
                <wp:wrapThrough wrapText="bothSides">
                  <wp:wrapPolygon edited="0">
                    <wp:start x="0" y="0"/>
                    <wp:lineTo x="0" y="21430"/>
                    <wp:lineTo x="21518" y="21430"/>
                    <wp:lineTo x="2151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3A49" w14:textId="6178DB76" w:rsidR="00A14F0B" w:rsidRDefault="00A14F0B" w:rsidP="00A14F0B">
                            <w:pPr>
                              <w:pStyle w:val="Heading3"/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 xml:space="preserve">Social Skills Intervention </w:t>
                            </w:r>
                            <w:r w:rsidR="00786D21"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>Research</w:t>
                            </w:r>
                            <w:bookmarkStart w:id="0" w:name="_GoBack"/>
                            <w:bookmarkEnd w:id="0"/>
                            <w:r w:rsidR="00786D21"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 xml:space="preserve"> Study</w:t>
                            </w:r>
                            <w:r w:rsidR="006B4DC3"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 xml:space="preserve"> (</w:t>
                            </w:r>
                            <w:r w:rsidR="006B4DC3" w:rsidRPr="006B4DC3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color w:val="262626" w:themeColor="text1" w:themeTint="D9"/>
                              </w:rPr>
                              <w:t>Participation is free</w:t>
                            </w:r>
                            <w:r w:rsidR="006B4DC3"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>)</w:t>
                            </w:r>
                          </w:p>
                          <w:p w14:paraId="53E4A6BB" w14:textId="6353E4C0" w:rsidR="009712BA" w:rsidRPr="009712BA" w:rsidRDefault="009712BA" w:rsidP="00A14F0B">
                            <w:pPr>
                              <w:pStyle w:val="Heading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</w:pPr>
                            <w:r w:rsidRPr="009712BA">
                              <w:rPr>
                                <w:rFonts w:asciiTheme="minorHAnsi" w:eastAsiaTheme="minorEastAsia" w:hAnsiTheme="minorHAnsi" w:cstheme="minorBidi"/>
                                <w:bCs w:val="0"/>
                                <w:color w:val="262626" w:themeColor="text1" w:themeTint="D9"/>
                              </w:rPr>
                              <w:t>Adolescents with Mild to Moderate Autism Spectrum Disorders</w:t>
                            </w:r>
                          </w:p>
                          <w:p w14:paraId="05DD23D0" w14:textId="77777777" w:rsidR="009712BA" w:rsidRDefault="009712BA" w:rsidP="009712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9712BA">
                              <w:rPr>
                                <w:sz w:val="28"/>
                              </w:rPr>
                              <w:t>Social Skills Group Instruction</w:t>
                            </w:r>
                          </w:p>
                          <w:p w14:paraId="0FB387CE" w14:textId="4D069EE6" w:rsidR="009712BA" w:rsidRDefault="006B4DC3" w:rsidP="009712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Training for the</w:t>
                            </w:r>
                            <w:r w:rsidR="00B926CC">
                              <w:rPr>
                                <w:sz w:val="28"/>
                              </w:rPr>
                              <w:t xml:space="preserve"> a</w:t>
                            </w:r>
                            <w:r w:rsidR="009712BA">
                              <w:rPr>
                                <w:sz w:val="28"/>
                              </w:rPr>
                              <w:t>dolescent’s community group (Scouts, athletics, church groups, etc.)</w:t>
                            </w:r>
                          </w:p>
                          <w:p w14:paraId="47023989" w14:textId="74E7D85B" w:rsidR="00B926CC" w:rsidRDefault="009712BA" w:rsidP="00B926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Parent group</w:t>
                            </w:r>
                            <w:r w:rsidR="00B926CC">
                              <w:rPr>
                                <w:sz w:val="28"/>
                              </w:rPr>
                              <w:t>s</w:t>
                            </w:r>
                          </w:p>
                          <w:p w14:paraId="3717CBB3" w14:textId="77777777" w:rsidR="00A14F0B" w:rsidRPr="00A14F0B" w:rsidRDefault="00A14F0B" w:rsidP="00A14F0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4pt;margin-top:566pt;width:524pt;height:12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" filled="f" stroked="f">
                <v:textbox inset="0,0,0,0">
                  <w:txbxContent>
                    <w:p w14:paraId="4F073A49" w14:textId="6178DB76" w:rsidR="00A14F0B" w:rsidRDefault="00A14F0B" w:rsidP="00A14F0B">
                      <w:pPr>
                        <w:pStyle w:val="Heading3"/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 xml:space="preserve">Social Skills Intervention </w:t>
                      </w:r>
                      <w:r w:rsidR="00786D21"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>Research</w:t>
                      </w:r>
                      <w:bookmarkStart w:id="1" w:name="_GoBack"/>
                      <w:bookmarkEnd w:id="1"/>
                      <w:r w:rsidR="00786D21"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 xml:space="preserve"> Study</w:t>
                      </w:r>
                      <w:r w:rsidR="006B4DC3"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 xml:space="preserve"> (</w:t>
                      </w:r>
                      <w:r w:rsidR="006B4DC3" w:rsidRPr="006B4DC3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color w:val="262626" w:themeColor="text1" w:themeTint="D9"/>
                        </w:rPr>
                        <w:t>Participation is free</w:t>
                      </w:r>
                      <w:r w:rsidR="006B4DC3"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>)</w:t>
                      </w:r>
                    </w:p>
                    <w:p w14:paraId="53E4A6BB" w14:textId="6353E4C0" w:rsidR="009712BA" w:rsidRPr="009712BA" w:rsidRDefault="009712BA" w:rsidP="00A14F0B">
                      <w:pPr>
                        <w:pStyle w:val="Heading3"/>
                        <w:numPr>
                          <w:ilvl w:val="0"/>
                          <w:numId w:val="1"/>
                        </w:numPr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</w:pPr>
                      <w:r w:rsidRPr="009712BA">
                        <w:rPr>
                          <w:rFonts w:asciiTheme="minorHAnsi" w:eastAsiaTheme="minorEastAsia" w:hAnsiTheme="minorHAnsi" w:cstheme="minorBidi"/>
                          <w:bCs w:val="0"/>
                          <w:color w:val="262626" w:themeColor="text1" w:themeTint="D9"/>
                        </w:rPr>
                        <w:t>Adolescents with Mild to Moderate Autism Spectrum Disorders</w:t>
                      </w:r>
                    </w:p>
                    <w:p w14:paraId="05DD23D0" w14:textId="77777777" w:rsidR="009712BA" w:rsidRDefault="009712BA" w:rsidP="009712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9712BA">
                        <w:rPr>
                          <w:sz w:val="28"/>
                        </w:rPr>
                        <w:t>Social Skills Group Instruction</w:t>
                      </w:r>
                    </w:p>
                    <w:p w14:paraId="0FB387CE" w14:textId="4D069EE6" w:rsidR="009712BA" w:rsidRDefault="006B4DC3" w:rsidP="009712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Training for the</w:t>
                      </w:r>
                      <w:r w:rsidR="00B926CC">
                        <w:rPr>
                          <w:sz w:val="28"/>
                        </w:rPr>
                        <w:t xml:space="preserve"> a</w:t>
                      </w:r>
                      <w:r w:rsidR="009712BA">
                        <w:rPr>
                          <w:sz w:val="28"/>
                        </w:rPr>
                        <w:t>dolescent’s community group (Scouts, athletics, church groups, etc.)</w:t>
                      </w:r>
                    </w:p>
                    <w:p w14:paraId="47023989" w14:textId="74E7D85B" w:rsidR="00B926CC" w:rsidRDefault="009712BA" w:rsidP="00B926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Parent group</w:t>
                      </w:r>
                      <w:r w:rsidR="00B926CC">
                        <w:rPr>
                          <w:sz w:val="28"/>
                        </w:rPr>
                        <w:t>s</w:t>
                      </w:r>
                    </w:p>
                    <w:p w14:paraId="3717CBB3" w14:textId="77777777" w:rsidR="00A14F0B" w:rsidRPr="00A14F0B" w:rsidRDefault="00A14F0B" w:rsidP="00A14F0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127B">
        <w:rPr>
          <w:noProof/>
        </w:rPr>
        <w:drawing>
          <wp:anchor distT="0" distB="0" distL="114300" distR="114300" simplePos="0" relativeHeight="251682816" behindDoc="0" locked="0" layoutInCell="1" allowOverlap="1" wp14:anchorId="6B48CC10" wp14:editId="2AFC75F3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5143500"/>
            <wp:effectExtent l="0" t="0" r="0" b="0"/>
            <wp:wrapThrough wrapText="bothSides">
              <wp:wrapPolygon edited="0">
                <wp:start x="0" y="0"/>
                <wp:lineTo x="0" y="19733"/>
                <wp:lineTo x="21520" y="19733"/>
                <wp:lineTo x="215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1513111Mediu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 b="-9556"/>
                    <a:stretch/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76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70795" wp14:editId="10CABA18">
                <wp:simplePos x="0" y="0"/>
                <wp:positionH relativeFrom="page">
                  <wp:posOffset>558800</wp:posOffset>
                </wp:positionH>
                <wp:positionV relativeFrom="page">
                  <wp:posOffset>6642100</wp:posOffset>
                </wp:positionV>
                <wp:extent cx="6654800" cy="546100"/>
                <wp:effectExtent l="0" t="0" r="0" b="12700"/>
                <wp:wrapThrough wrapText="bothSides">
                  <wp:wrapPolygon edited="0">
                    <wp:start x="82" y="0"/>
                    <wp:lineTo x="82" y="21098"/>
                    <wp:lineTo x="21435" y="21098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7C6BD" w14:textId="77777777" w:rsidR="00816385" w:rsidRDefault="009712BA" w:rsidP="00E9776E">
                            <w:pPr>
                              <w:pStyle w:val="Subtitle"/>
                            </w:pPr>
                            <w:r w:rsidRPr="009712BA">
                              <w:rPr>
                                <w:sz w:val="40"/>
                                <w:szCs w:val="40"/>
                              </w:rPr>
                              <w:t>Randomized Control Trial for Social Skills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Intervention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44pt;margin-top:523pt;width:524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" filled="f" stroked="f">
                <v:textbox inset=",,,0">
                  <w:txbxContent>
                    <w:p w14:paraId="2917C6BD" w14:textId="77777777" w:rsidR="00816385" w:rsidRDefault="009712BA" w:rsidP="00E9776E">
                      <w:pPr>
                        <w:pStyle w:val="Subtitle"/>
                      </w:pPr>
                      <w:r w:rsidRPr="009712BA">
                        <w:rPr>
                          <w:sz w:val="40"/>
                          <w:szCs w:val="40"/>
                        </w:rPr>
                        <w:t>Randomized Control Trial for Social Skills</w:t>
                      </w:r>
                      <w:r>
                        <w:rPr>
                          <w:sz w:val="40"/>
                          <w:szCs w:val="40"/>
                        </w:rPr>
                        <w:t xml:space="preserve"> Intervention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1F1D3" wp14:editId="7EB713F3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54B7C" wp14:editId="24ADB7C7">
                <wp:simplePos x="0" y="0"/>
                <wp:positionH relativeFrom="page">
                  <wp:posOffset>5943600</wp:posOffset>
                </wp:positionH>
                <wp:positionV relativeFrom="page">
                  <wp:posOffset>9309100</wp:posOffset>
                </wp:positionV>
                <wp:extent cx="1371600" cy="274320"/>
                <wp:effectExtent l="0" t="0" r="0" b="5080"/>
                <wp:wrapThrough wrapText="bothSides">
                  <wp:wrapPolygon edited="0">
                    <wp:start x="400" y="0"/>
                    <wp:lineTo x="400" y="20000"/>
                    <wp:lineTo x="20800" y="20000"/>
                    <wp:lineTo x="20800" y="0"/>
                    <wp:lineTo x="40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32BAB" w14:textId="77777777" w:rsidR="00816385" w:rsidRDefault="009712BA" w:rsidP="00717C6F">
                            <w:pPr>
                              <w:pStyle w:val="ContactDetails"/>
                              <w:jc w:val="right"/>
                            </w:pPr>
                            <w:r>
                              <w:t>autism@byu.edu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68pt;margin-top:733pt;width:108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" filled="f" stroked="f">
                <v:textbox inset=",0,,0">
                  <w:txbxContent>
                    <w:p w14:paraId="48E32BAB" w14:textId="77777777" w:rsidR="00816385" w:rsidRDefault="009712BA" w:rsidP="00717C6F">
                      <w:pPr>
                        <w:pStyle w:val="ContactDetails"/>
                        <w:jc w:val="right"/>
                      </w:pPr>
                      <w:r>
                        <w:t>autism@byu.edu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42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01E11" wp14:editId="466CF307">
                <wp:simplePos x="0" y="0"/>
                <wp:positionH relativeFrom="page">
                  <wp:posOffset>457200</wp:posOffset>
                </wp:positionH>
                <wp:positionV relativeFrom="page">
                  <wp:posOffset>9278620</wp:posOffset>
                </wp:positionV>
                <wp:extent cx="6858000" cy="320040"/>
                <wp:effectExtent l="0" t="0" r="0" b="1016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00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0.6pt;width:540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" fillcolor="#31b6fd [3204]" stroked="f" strokeweight="2pt">
                <w10:wrap type="through" anchorx="page" anchory="page"/>
              </v:rect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83410"/>
    <w:multiLevelType w:val="hybridMultilevel"/>
    <w:tmpl w:val="585E6AA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712BA"/>
    <w:rsid w:val="0002615A"/>
    <w:rsid w:val="00031F09"/>
    <w:rsid w:val="00080C7B"/>
    <w:rsid w:val="000A127B"/>
    <w:rsid w:val="002F6ED3"/>
    <w:rsid w:val="0038421C"/>
    <w:rsid w:val="003B3441"/>
    <w:rsid w:val="004D7FB5"/>
    <w:rsid w:val="00542FAF"/>
    <w:rsid w:val="005B515B"/>
    <w:rsid w:val="005D6457"/>
    <w:rsid w:val="0065585D"/>
    <w:rsid w:val="006A111E"/>
    <w:rsid w:val="006B4DC3"/>
    <w:rsid w:val="00717C6F"/>
    <w:rsid w:val="00786D21"/>
    <w:rsid w:val="00816385"/>
    <w:rsid w:val="009570B6"/>
    <w:rsid w:val="009712BA"/>
    <w:rsid w:val="00983FF6"/>
    <w:rsid w:val="00A14F0B"/>
    <w:rsid w:val="00AC0420"/>
    <w:rsid w:val="00B0236C"/>
    <w:rsid w:val="00B926CC"/>
    <w:rsid w:val="00BA3340"/>
    <w:rsid w:val="00BD34F5"/>
    <w:rsid w:val="00C269DA"/>
    <w:rsid w:val="00C440BE"/>
    <w:rsid w:val="00D278C6"/>
    <w:rsid w:val="00D34EA4"/>
    <w:rsid w:val="00DE5458"/>
    <w:rsid w:val="00E2341A"/>
    <w:rsid w:val="00E9776E"/>
    <w:rsid w:val="00F1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8895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31B6F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31B6F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ListParagraph">
    <w:name w:val="List Paragraph"/>
    <w:basedOn w:val="Normal"/>
    <w:uiPriority w:val="34"/>
    <w:unhideWhenUsed/>
    <w:rsid w:val="009712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D21"/>
    <w:rPr>
      <w:color w:val="008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31B6F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31B6F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ListParagraph">
    <w:name w:val="List Paragraph"/>
    <w:basedOn w:val="Normal"/>
    <w:uiPriority w:val="34"/>
    <w:unhideWhenUsed/>
    <w:rsid w:val="009712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D21"/>
    <w:rPr>
      <w:color w:val="008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utism@byu.edu" TargetMode="External"/><Relationship Id="rId7" Type="http://schemas.openxmlformats.org/officeDocument/2006/relationships/hyperlink" Target="mailto:autism@byu.edu" TargetMode="Externa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10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Terisa Gabrielsen</dc:creator>
  <cp:keywords/>
  <dc:description/>
  <cp:lastModifiedBy>Terisa Gabrielsen</cp:lastModifiedBy>
  <cp:revision>4</cp:revision>
  <cp:lastPrinted>2014-04-07T21:25:00Z</cp:lastPrinted>
  <dcterms:created xsi:type="dcterms:W3CDTF">2014-08-15T23:08:00Z</dcterms:created>
  <dcterms:modified xsi:type="dcterms:W3CDTF">2014-09-17T20:18:00Z</dcterms:modified>
  <cp:category/>
</cp:coreProperties>
</file>